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31699EE9" w:rsidR="002463E0" w:rsidRPr="00AF6953" w:rsidRDefault="000B2B62" w:rsidP="002463E0">
      <w:pPr>
        <w:pStyle w:val="Title"/>
        <w:rPr>
          <w:rFonts w:eastAsia="Times New Roman"/>
          <w:i/>
          <w:sz w:val="52"/>
          <w:szCs w:val="52"/>
        </w:rPr>
      </w:pPr>
      <w:r w:rsidRPr="000B2B62">
        <w:rPr>
          <w:rFonts w:eastAsia="Times New Roman"/>
          <w:sz w:val="52"/>
          <w:szCs w:val="52"/>
        </w:rPr>
        <w:t>Launching the Cerner Health Information Exchange from the Shared Care Record</w:t>
      </w:r>
      <w:r w:rsidR="00AF6953" w:rsidRPr="00AF6953">
        <w:rPr>
          <w:rFonts w:eastAsia="Times New Roman"/>
          <w:sz w:val="52"/>
          <w:szCs w:val="52"/>
        </w:rPr>
        <w:t xml:space="preserve">: </w:t>
      </w:r>
      <w:r w:rsidR="002463E0" w:rsidRPr="00AF6953">
        <w:rPr>
          <w:rFonts w:eastAsia="Times New Roman"/>
          <w:b w:val="0"/>
          <w:bCs/>
          <w:sz w:val="52"/>
          <w:szCs w:val="52"/>
        </w:rPr>
        <w:t>a quick reference guide</w:t>
      </w:r>
    </w:p>
    <w:p w14:paraId="1A01CD80" w14:textId="184A86AF" w:rsidR="002463E0" w:rsidRPr="00AF6953" w:rsidRDefault="002463E0" w:rsidP="002463E0">
      <w:pPr>
        <w:pStyle w:val="Heading2"/>
      </w:pPr>
      <w:r w:rsidRPr="00AF6953">
        <w:t>Introduction</w:t>
      </w:r>
    </w:p>
    <w:p w14:paraId="523554D5" w14:textId="6BF385F6" w:rsidR="002463E0" w:rsidRPr="00AF6953" w:rsidRDefault="002463E0" w:rsidP="002463E0">
      <w:pPr>
        <w:pStyle w:val="Heading3"/>
        <w:rPr>
          <w:rFonts w:eastAsia="Times New Roman"/>
          <w:i/>
        </w:rPr>
      </w:pPr>
      <w:r w:rsidRPr="00AF6953">
        <w:rPr>
          <w:rFonts w:eastAsia="Times New Roman"/>
        </w:rPr>
        <w:t>Purpose of the guide</w:t>
      </w:r>
    </w:p>
    <w:p w14:paraId="44B1EC3B" w14:textId="78787464" w:rsidR="002227DE" w:rsidRPr="002227DE" w:rsidRDefault="002227DE" w:rsidP="002463E0">
      <w:pPr>
        <w:pStyle w:val="Heading3"/>
        <w:rPr>
          <w:rFonts w:eastAsia="Times New Roman"/>
          <w:i/>
        </w:rPr>
      </w:pPr>
      <w:r w:rsidRPr="002227DE">
        <w:rPr>
          <w:rFonts w:asciiTheme="minorHAnsi" w:eastAsiaTheme="minorEastAsia" w:hAnsiTheme="minorHAnsi" w:cstheme="minorBidi"/>
          <w:b w:val="0"/>
        </w:rPr>
        <w:t xml:space="preserve">This guide explains how to access </w:t>
      </w:r>
      <w:r w:rsidR="000B2B62" w:rsidRPr="000B2B62">
        <w:rPr>
          <w:rFonts w:asciiTheme="minorHAnsi" w:eastAsiaTheme="minorEastAsia" w:hAnsiTheme="minorHAnsi" w:cstheme="minorBidi"/>
          <w:b w:val="0"/>
        </w:rPr>
        <w:t xml:space="preserve">and navigate </w:t>
      </w:r>
      <w:r w:rsidR="00515F4A">
        <w:rPr>
          <w:rFonts w:asciiTheme="minorHAnsi" w:eastAsiaTheme="minorEastAsia" w:hAnsiTheme="minorHAnsi" w:cstheme="minorBidi"/>
          <w:b w:val="0"/>
        </w:rPr>
        <w:t xml:space="preserve">the </w:t>
      </w:r>
      <w:r w:rsidR="000B2B62">
        <w:rPr>
          <w:rFonts w:asciiTheme="minorHAnsi" w:eastAsiaTheme="minorEastAsia" w:hAnsiTheme="minorHAnsi" w:cstheme="minorBidi"/>
          <w:b w:val="0"/>
        </w:rPr>
        <w:t xml:space="preserve">Cerner Health Information Exchange </w:t>
      </w:r>
      <w:r w:rsidR="00515F4A">
        <w:rPr>
          <w:rFonts w:asciiTheme="minorHAnsi" w:eastAsiaTheme="minorEastAsia" w:hAnsiTheme="minorHAnsi" w:cstheme="minorBidi"/>
          <w:b w:val="0"/>
        </w:rPr>
        <w:t xml:space="preserve">(HIE) </w:t>
      </w:r>
      <w:r w:rsidR="000B2B62">
        <w:rPr>
          <w:rFonts w:asciiTheme="minorHAnsi" w:eastAsiaTheme="minorEastAsia" w:hAnsiTheme="minorHAnsi" w:cstheme="minorBidi"/>
          <w:b w:val="0"/>
        </w:rPr>
        <w:t>from the Shared Care Record.</w:t>
      </w:r>
    </w:p>
    <w:p w14:paraId="35DBA221" w14:textId="44F00C44" w:rsidR="002463E0" w:rsidRPr="00AF6953" w:rsidRDefault="002463E0" w:rsidP="002463E0">
      <w:pPr>
        <w:pStyle w:val="Heading3"/>
        <w:rPr>
          <w:rFonts w:eastAsia="Times New Roman"/>
          <w:i/>
        </w:rPr>
      </w:pPr>
      <w:r w:rsidRPr="00AF6953">
        <w:t>Target</w:t>
      </w:r>
      <w:r w:rsidRPr="00AF6953">
        <w:rPr>
          <w:rFonts w:eastAsia="Times New Roman"/>
        </w:rPr>
        <w:t xml:space="preserve"> audience</w:t>
      </w:r>
    </w:p>
    <w:p w14:paraId="45E7A1DB" w14:textId="060FBB40" w:rsidR="002463E0" w:rsidRPr="00AF6953" w:rsidRDefault="00A81A75" w:rsidP="002463E0">
      <w:pPr>
        <w:rPr>
          <w:rFonts w:eastAsia="Arial"/>
          <w:i/>
        </w:rPr>
      </w:pPr>
      <w:r w:rsidRPr="00AF6953">
        <w:rPr>
          <w:rFonts w:eastAsia="Arial"/>
        </w:rPr>
        <w:t>Anyone who uses the Shared Care Record.</w:t>
      </w:r>
    </w:p>
    <w:p w14:paraId="62392E8A" w14:textId="45CAB78A" w:rsidR="002463E0" w:rsidRPr="00AF6953" w:rsidRDefault="002463E0" w:rsidP="002463E0">
      <w:pPr>
        <w:pStyle w:val="Heading3"/>
        <w:rPr>
          <w:rFonts w:eastAsia="Times New Roman"/>
          <w:i/>
        </w:rPr>
      </w:pPr>
      <w:r w:rsidRPr="00AF6953">
        <w:rPr>
          <w:rFonts w:eastAsia="Times New Roman"/>
        </w:rPr>
        <w:t>Prerequisites and requirements</w:t>
      </w:r>
    </w:p>
    <w:p w14:paraId="6F4760EF" w14:textId="45EBEBF1" w:rsidR="00A81A75" w:rsidRPr="00AF6953" w:rsidRDefault="00A81A75" w:rsidP="00CD2C47">
      <w:pPr>
        <w:rPr>
          <w:rFonts w:eastAsia="Arial"/>
        </w:rPr>
      </w:pPr>
      <w:r w:rsidRPr="00AF6953">
        <w:rPr>
          <w:rFonts w:eastAsia="Arial"/>
        </w:rPr>
        <w:t>Access to Shared Care Record with an individual</w:t>
      </w:r>
      <w:r w:rsidR="00AF6953" w:rsidRPr="00AF6953">
        <w:rPr>
          <w:rFonts w:eastAsia="Arial"/>
        </w:rPr>
        <w:t>’</w:t>
      </w:r>
      <w:r w:rsidRPr="00AF6953">
        <w:rPr>
          <w:rFonts w:eastAsia="Arial"/>
        </w:rPr>
        <w:t>s record open.</w:t>
      </w:r>
    </w:p>
    <w:p w14:paraId="4E1E142D" w14:textId="77B82A9A" w:rsidR="00CD2C47" w:rsidRPr="00AF6953" w:rsidRDefault="00CD2C47" w:rsidP="00CD2C47">
      <w:pPr>
        <w:rPr>
          <w:b/>
          <w:bCs/>
          <w:i/>
          <w:u w:val="single"/>
        </w:rPr>
      </w:pPr>
      <w:r w:rsidRPr="00AF6953">
        <w:rPr>
          <w:b/>
          <w:bCs/>
          <w:i/>
          <w:u w:val="single"/>
        </w:rPr>
        <w:t>Please note that the record shown is a test patient and does not contain any personal identifiable information.</w:t>
      </w:r>
    </w:p>
    <w:p w14:paraId="6AC3AB90" w14:textId="43BE2E62" w:rsidR="00354CCF" w:rsidRDefault="00A81A75" w:rsidP="00354CCF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 w:rsidRPr="00AF6953">
        <w:rPr>
          <w:rFonts w:ascii="Arial" w:eastAsia="Times New Roman" w:hAnsi="Arial" w:cs="Times New Roman"/>
          <w:iCs w:val="0"/>
          <w:color w:val="005EB8"/>
        </w:rPr>
        <w:t>S</w:t>
      </w:r>
      <w:r w:rsidR="005E7EBC" w:rsidRPr="00AF6953">
        <w:rPr>
          <w:rFonts w:ascii="Arial" w:eastAsia="Times New Roman" w:hAnsi="Arial" w:cs="Times New Roman"/>
          <w:iCs w:val="0"/>
          <w:color w:val="005EB8"/>
        </w:rPr>
        <w:t>tep-by-step instructions</w:t>
      </w:r>
    </w:p>
    <w:p w14:paraId="4E62199E" w14:textId="277C4572" w:rsidR="000B2B62" w:rsidRDefault="000B2B62" w:rsidP="00820DE7">
      <w:pPr>
        <w:pStyle w:val="Heading3"/>
        <w:rPr>
          <w:rFonts w:eastAsia="Times New Roman"/>
          <w:b w:val="0"/>
          <w:bCs/>
        </w:rPr>
      </w:pPr>
      <w:r>
        <w:rPr>
          <w:rFonts w:eastAsia="Times New Roman"/>
          <w:b w:val="0"/>
          <w:bCs/>
        </w:rPr>
        <w:t>Load an individual’s record in the Shared Care Record.</w:t>
      </w:r>
    </w:p>
    <w:p w14:paraId="2241A646" w14:textId="5784F286" w:rsidR="00820DE7" w:rsidRDefault="000B2B62" w:rsidP="00820DE7">
      <w:pPr>
        <w:pStyle w:val="Heading3"/>
        <w:rPr>
          <w:rFonts w:eastAsia="Times New Roman"/>
          <w:b w:val="0"/>
          <w:bCs/>
        </w:rPr>
      </w:pPr>
      <w:r w:rsidRPr="000B2B62">
        <w:rPr>
          <w:rFonts w:eastAsia="Times New Roman"/>
          <w:b w:val="0"/>
          <w:bCs/>
        </w:rPr>
        <w:t xml:space="preserve">Select the  </w:t>
      </w:r>
      <w:r w:rsidRPr="000B2B62">
        <w:rPr>
          <w:rFonts w:eastAsia="Times New Roman"/>
        </w:rPr>
        <w:t>Launch Cerner (HIE)</w:t>
      </w:r>
      <w:r>
        <w:rPr>
          <w:rFonts w:eastAsia="Times New Roman"/>
          <w:b w:val="0"/>
          <w:bCs/>
        </w:rPr>
        <w:t xml:space="preserve"> option next to the </w:t>
      </w:r>
      <w:r w:rsidRPr="000B2B62">
        <w:rPr>
          <w:rFonts w:eastAsia="Times New Roman"/>
        </w:rPr>
        <w:t>summary tab</w:t>
      </w:r>
      <w:r>
        <w:rPr>
          <w:rFonts w:eastAsia="Times New Roman"/>
          <w:b w:val="0"/>
          <w:bCs/>
        </w:rPr>
        <w:t>.</w:t>
      </w:r>
      <w:r>
        <w:rPr>
          <w:rFonts w:eastAsia="Times New Roman"/>
          <w:b w:val="0"/>
          <w:bCs/>
        </w:rPr>
        <w:br/>
      </w:r>
      <w:r w:rsidRPr="000B2B62">
        <w:rPr>
          <w:noProof/>
        </w:rPr>
        <w:t xml:space="preserve"> </w:t>
      </w:r>
    </w:p>
    <w:p w14:paraId="1EB9725A" w14:textId="499EB4AF" w:rsidR="000B2B62" w:rsidRDefault="008C6368" w:rsidP="000B2B6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87D14" wp14:editId="770138CC">
                <wp:simplePos x="0" y="0"/>
                <wp:positionH relativeFrom="column">
                  <wp:posOffset>1043797</wp:posOffset>
                </wp:positionH>
                <wp:positionV relativeFrom="paragraph">
                  <wp:posOffset>355480</wp:posOffset>
                </wp:positionV>
                <wp:extent cx="699784" cy="133350"/>
                <wp:effectExtent l="19050" t="19050" r="2413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84" cy="133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A1328" id="Rectangle 6" o:spid="_x0000_s1026" style="position:absolute;margin-left:82.2pt;margin-top:28pt;width:55.1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" filled="f" strokecolor="#f39" strokeweight="3pt"/>
            </w:pict>
          </mc:Fallback>
        </mc:AlternateContent>
      </w:r>
      <w:r w:rsidRPr="005E0282">
        <w:drawing>
          <wp:inline distT="0" distB="0" distL="0" distR="0" wp14:anchorId="5A6402E6" wp14:editId="01F10115">
            <wp:extent cx="5731510" cy="2048900"/>
            <wp:effectExtent l="0" t="0" r="2540" b="889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873" cy="20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F8CA" w14:textId="3BA3EF25" w:rsidR="000B2B62" w:rsidRDefault="000B2B62" w:rsidP="000B2B62">
      <w:pPr>
        <w:pStyle w:val="Heading3"/>
        <w:rPr>
          <w:b w:val="0"/>
          <w:bCs/>
        </w:rPr>
      </w:pPr>
      <w:r w:rsidRPr="000B2B62">
        <w:rPr>
          <w:b w:val="0"/>
          <w:bCs/>
        </w:rPr>
        <w:lastRenderedPageBreak/>
        <w:t xml:space="preserve">The </w:t>
      </w:r>
      <w:r w:rsidR="007176CC" w:rsidRPr="000B2B62">
        <w:rPr>
          <w:b w:val="0"/>
          <w:bCs/>
        </w:rPr>
        <w:t xml:space="preserve">Suffolk </w:t>
      </w:r>
      <w:r w:rsidR="007176CC">
        <w:rPr>
          <w:b w:val="0"/>
          <w:bCs/>
        </w:rPr>
        <w:t>and</w:t>
      </w:r>
      <w:r w:rsidR="007176CC" w:rsidRPr="000B2B62">
        <w:rPr>
          <w:b w:val="0"/>
          <w:bCs/>
        </w:rPr>
        <w:t xml:space="preserve"> </w:t>
      </w:r>
      <w:proofErr w:type="gramStart"/>
      <w:r w:rsidR="007176CC" w:rsidRPr="000B2B62">
        <w:rPr>
          <w:b w:val="0"/>
          <w:bCs/>
        </w:rPr>
        <w:t>North</w:t>
      </w:r>
      <w:r w:rsidR="007176CC">
        <w:rPr>
          <w:b w:val="0"/>
          <w:bCs/>
        </w:rPr>
        <w:t xml:space="preserve"> East</w:t>
      </w:r>
      <w:proofErr w:type="gramEnd"/>
      <w:r w:rsidR="007176CC" w:rsidRPr="000B2B62">
        <w:rPr>
          <w:b w:val="0"/>
          <w:bCs/>
        </w:rPr>
        <w:t xml:space="preserve"> Essex </w:t>
      </w:r>
      <w:r w:rsidRPr="000B2B62">
        <w:rPr>
          <w:b w:val="0"/>
          <w:bCs/>
        </w:rPr>
        <w:t>Cerner Health Information Exchange (HIE) system is launched for the patient in context.</w:t>
      </w:r>
    </w:p>
    <w:p w14:paraId="0ACC3138" w14:textId="5688FA53" w:rsidR="000B2B62" w:rsidRPr="000B2B62" w:rsidRDefault="000B2B62" w:rsidP="000B2B62">
      <w:r w:rsidRPr="006F55A1">
        <w:rPr>
          <w:rFonts w:ascii="Arial" w:hAnsi="Arial" w:cs="Arial"/>
          <w:noProof/>
          <w:color w:val="7030A0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FF818D8" wp14:editId="2EE9F881">
            <wp:extent cx="5913120" cy="3204845"/>
            <wp:effectExtent l="0" t="0" r="5080" b="0"/>
            <wp:docPr id="807943755" name="Picture 6" descr="A screenshot of a the SNEE Cerner Health Information Exchange system ">
              <a:extLst xmlns:a="http://schemas.openxmlformats.org/drawingml/2006/main">
                <a:ext uri="{FF2B5EF4-FFF2-40B4-BE49-F238E27FC236}">
                  <a16:creationId xmlns:a16="http://schemas.microsoft.com/office/drawing/2014/main" id="{9EB1D415-FE98-8E20-4D39-9A062CDC6E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43755" name="Picture 6" descr="A screenshot of a the SNEE Cerner Health Information Exchange system ">
                      <a:extLst>
                        <a:ext uri="{FF2B5EF4-FFF2-40B4-BE49-F238E27FC236}">
                          <a16:creationId xmlns:a16="http://schemas.microsoft.com/office/drawing/2014/main" id="{9EB1D415-FE98-8E20-4D39-9A062CDC6E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AE7B" w14:textId="77777777" w:rsidR="0025213F" w:rsidRDefault="0025213F" w:rsidP="0025213F">
      <w:pPr>
        <w:pStyle w:val="Heading2"/>
      </w:pPr>
      <w:r>
        <w:t xml:space="preserve">Session expiration </w:t>
      </w:r>
    </w:p>
    <w:p w14:paraId="605289D6" w14:textId="77777777" w:rsidR="0025213F" w:rsidRDefault="0025213F" w:rsidP="0025213F">
      <w:pPr>
        <w:pStyle w:val="Style1"/>
      </w:pPr>
      <w:r>
        <w:t>The</w:t>
      </w:r>
      <w:r w:rsidRPr="00A75108">
        <w:t xml:space="preserve"> Cerner </w:t>
      </w:r>
      <w:r>
        <w:t xml:space="preserve">HIE </w:t>
      </w:r>
      <w:r w:rsidRPr="00A75108">
        <w:t>opens in a new browser window. To safeguard patient data and ensure the highest level of security, activity in this new window is not monitored by the MSE Shared Care Record.</w:t>
      </w:r>
    </w:p>
    <w:p w14:paraId="597EB8D2" w14:textId="77777777" w:rsidR="0025213F" w:rsidRDefault="0025213F" w:rsidP="0025213F">
      <w:pPr>
        <w:pStyle w:val="Style1"/>
      </w:pPr>
      <w:r w:rsidRPr="00A75108">
        <w:t xml:space="preserve">To further protect patient information, </w:t>
      </w:r>
      <w:r>
        <w:t>the MSE Shared Care Record</w:t>
      </w:r>
      <w:r w:rsidRPr="00A75108">
        <w:t xml:space="preserve"> system will automatically timeout after 5 minutes of inactivity. You can maintain your session by periodically returning to the MSE Shared Care Record</w:t>
      </w:r>
      <w:r>
        <w:t xml:space="preserve"> window </w:t>
      </w:r>
      <w:r w:rsidRPr="00A75108">
        <w:t>to refresh it.</w:t>
      </w:r>
    </w:p>
    <w:p w14:paraId="6D854793" w14:textId="77777777" w:rsidR="0025213F" w:rsidRPr="00A75108" w:rsidRDefault="0025213F" w:rsidP="0025213F">
      <w:pPr>
        <w:pStyle w:val="Style1"/>
      </w:pPr>
      <w:r w:rsidRPr="00A75108">
        <w:t>If your session in the MSE Shared Care Record times out, simply reopen the individual's record from your clinical system to continue accessing the information securely.</w:t>
      </w:r>
    </w:p>
    <w:p w14:paraId="6868FD1E" w14:textId="7E15F216" w:rsidR="00820DE7" w:rsidRDefault="000B2B62" w:rsidP="000B2B62">
      <w:pPr>
        <w:pStyle w:val="Heading2"/>
      </w:pPr>
      <w:r>
        <w:lastRenderedPageBreak/>
        <w:t>Training and support</w:t>
      </w:r>
    </w:p>
    <w:p w14:paraId="2A3160CB" w14:textId="6FA4610A" w:rsidR="000B2B62" w:rsidRDefault="007176CC" w:rsidP="000B2B62">
      <w:pPr>
        <w:pStyle w:val="Heading3"/>
        <w:rPr>
          <w:b w:val="0"/>
          <w:bCs/>
        </w:rPr>
      </w:pPr>
      <w:r>
        <w:t>For i</w:t>
      </w:r>
      <w:r w:rsidR="000B2B62" w:rsidRPr="000B2B62">
        <w:t>nformation about this system</w:t>
      </w:r>
      <w:r w:rsidR="000B2B62">
        <w:rPr>
          <w:b w:val="0"/>
          <w:bCs/>
        </w:rPr>
        <w:t xml:space="preserve">, including what data is being shared by which organisation, please visit </w:t>
      </w:r>
      <w:hyperlink r:id="rId13" w:history="1">
        <w:r w:rsidR="000B2B62" w:rsidRPr="00061ABA">
          <w:rPr>
            <w:rStyle w:val="Hyperlink"/>
            <w:b w:val="0"/>
            <w:bCs/>
          </w:rPr>
          <w:t>https://www.sneeics.org.uk/can-do-health-and-care/creative/digital-data-and-technology/shared-care-record/</w:t>
        </w:r>
      </w:hyperlink>
      <w:r w:rsidR="000B2B62">
        <w:rPr>
          <w:b w:val="0"/>
          <w:bCs/>
        </w:rPr>
        <w:t xml:space="preserve"> </w:t>
      </w:r>
    </w:p>
    <w:p w14:paraId="38F8B322" w14:textId="21D7924B" w:rsidR="000B2B62" w:rsidRPr="000B2B62" w:rsidRDefault="007176CC" w:rsidP="000B2B62">
      <w:pPr>
        <w:pStyle w:val="Heading3"/>
      </w:pPr>
      <w:r>
        <w:t>For t</w:t>
      </w:r>
      <w:r w:rsidR="000B2B62">
        <w:t>raining materials</w:t>
      </w:r>
      <w:r w:rsidR="000B2B62">
        <w:rPr>
          <w:b w:val="0"/>
          <w:bCs/>
        </w:rPr>
        <w:t xml:space="preserve"> to support you to use the Cerner HIE system, please visit </w:t>
      </w:r>
      <w:hyperlink r:id="rId14" w:history="1">
        <w:r w:rsidR="000B2B62" w:rsidRPr="00061ABA">
          <w:rPr>
            <w:rStyle w:val="Hyperlink"/>
            <w:b w:val="0"/>
            <w:bCs/>
          </w:rPr>
          <w:t>https://www.hertsandwestessex.ics.nhs.uk/health-care-professionals/shared-care-record-information-for-professionals/shared-care-record-user-training-resources/</w:t>
        </w:r>
      </w:hyperlink>
      <w:r w:rsidR="000B2B62">
        <w:rPr>
          <w:b w:val="0"/>
          <w:bCs/>
        </w:rPr>
        <w:t xml:space="preserve"> </w:t>
      </w:r>
    </w:p>
    <w:p w14:paraId="03E90A48" w14:textId="55D6888E" w:rsidR="002463E0" w:rsidRPr="00AF6953" w:rsidRDefault="002463E0" w:rsidP="002463E0">
      <w:pPr>
        <w:pStyle w:val="Heading2"/>
        <w:rPr>
          <w:rFonts w:eastAsia="Times New Roman"/>
          <w:i/>
        </w:rPr>
      </w:pPr>
      <w:r w:rsidRPr="00AF6953">
        <w:rPr>
          <w:rFonts w:eastAsia="Times New Roman"/>
        </w:rPr>
        <w:t>Additional resources</w:t>
      </w:r>
    </w:p>
    <w:p w14:paraId="342E4799" w14:textId="793ADE97" w:rsidR="002463E0" w:rsidRPr="00AF6953" w:rsidRDefault="002463E0" w:rsidP="002463E0">
      <w:pPr>
        <w:pStyle w:val="ListParagraph"/>
      </w:pPr>
      <w:r w:rsidRPr="00AF6953">
        <w:rPr>
          <w:b/>
          <w:bCs/>
        </w:rPr>
        <w:t>Further information:</w:t>
      </w:r>
      <w:r w:rsidRPr="00AF6953">
        <w:t xml:space="preserve"> </w:t>
      </w:r>
      <w:hyperlink r:id="rId15" w:history="1">
        <w:r w:rsidRPr="00AF6953">
          <w:rPr>
            <w:rStyle w:val="Hyperlink"/>
          </w:rPr>
          <w:t>https://midandsouthessex.ics.nhs.uk/sharedcarerecord</w:t>
        </w:r>
      </w:hyperlink>
      <w:r w:rsidRPr="00AF6953">
        <w:t xml:space="preserve">   </w:t>
      </w:r>
    </w:p>
    <w:p w14:paraId="5C811250" w14:textId="2A6B4D60" w:rsidR="00F913CD" w:rsidRPr="00AF6953" w:rsidRDefault="002463E0" w:rsidP="002463E0">
      <w:pPr>
        <w:pStyle w:val="ListParagraph"/>
      </w:pPr>
      <w:r w:rsidRPr="00AF6953">
        <w:rPr>
          <w:b/>
          <w:bCs/>
        </w:rPr>
        <w:t>Contact information for feedback:</w:t>
      </w:r>
      <w:r w:rsidRPr="00AF6953">
        <w:t xml:space="preserve"> </w:t>
      </w:r>
      <w:hyperlink r:id="rId16" w:history="1">
        <w:r w:rsidRPr="00AF6953">
          <w:rPr>
            <w:rStyle w:val="Hyperlink"/>
          </w:rPr>
          <w:t>mse.sharedcarerecord@nhs.net</w:t>
        </w:r>
      </w:hyperlink>
      <w:r w:rsidRPr="00AF6953">
        <w:t xml:space="preserve"> </w:t>
      </w:r>
    </w:p>
    <w:sectPr w:rsidR="00F913CD" w:rsidRPr="00AF6953" w:rsidSect="002463E0">
      <w:headerReference w:type="default" r:id="rId17"/>
      <w:footerReference w:type="default" r:id="rId18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A7C59" w14:textId="77777777" w:rsidR="00EA2049" w:rsidRDefault="00EA2049" w:rsidP="00EB783D">
      <w:pPr>
        <w:spacing w:after="0"/>
      </w:pPr>
      <w:r>
        <w:separator/>
      </w:r>
    </w:p>
  </w:endnote>
  <w:endnote w:type="continuationSeparator" w:id="0">
    <w:p w14:paraId="0B428044" w14:textId="77777777" w:rsidR="00EA2049" w:rsidRDefault="00EA2049" w:rsidP="00EB7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61312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6D9B" w14:textId="77777777" w:rsidR="00EA2049" w:rsidRDefault="00EA2049" w:rsidP="00EB783D">
      <w:pPr>
        <w:spacing w:after="0"/>
      </w:pPr>
      <w:r>
        <w:separator/>
      </w:r>
    </w:p>
  </w:footnote>
  <w:footnote w:type="continuationSeparator" w:id="0">
    <w:p w14:paraId="4E9F12E8" w14:textId="77777777" w:rsidR="00EA2049" w:rsidRDefault="00EA2049" w:rsidP="00EB78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4D8ECB3A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25C4"/>
    <w:rsid w:val="00005E44"/>
    <w:rsid w:val="00033ADA"/>
    <w:rsid w:val="00053CDD"/>
    <w:rsid w:val="000665B0"/>
    <w:rsid w:val="00094FB7"/>
    <w:rsid w:val="000B2B62"/>
    <w:rsid w:val="000D347E"/>
    <w:rsid w:val="000D46B7"/>
    <w:rsid w:val="000F560D"/>
    <w:rsid w:val="001372BC"/>
    <w:rsid w:val="00137B4C"/>
    <w:rsid w:val="00182901"/>
    <w:rsid w:val="0018348A"/>
    <w:rsid w:val="00186694"/>
    <w:rsid w:val="0018700C"/>
    <w:rsid w:val="001A109A"/>
    <w:rsid w:val="001B214F"/>
    <w:rsid w:val="001D2701"/>
    <w:rsid w:val="001F268F"/>
    <w:rsid w:val="001F7D83"/>
    <w:rsid w:val="00201DAA"/>
    <w:rsid w:val="002227DE"/>
    <w:rsid w:val="00225AB9"/>
    <w:rsid w:val="002463E0"/>
    <w:rsid w:val="00250FB0"/>
    <w:rsid w:val="0025213F"/>
    <w:rsid w:val="00253D0E"/>
    <w:rsid w:val="00254FFE"/>
    <w:rsid w:val="00256456"/>
    <w:rsid w:val="00324D0B"/>
    <w:rsid w:val="00331F09"/>
    <w:rsid w:val="00343A4F"/>
    <w:rsid w:val="00354CCF"/>
    <w:rsid w:val="00375DF6"/>
    <w:rsid w:val="003771EC"/>
    <w:rsid w:val="003A0076"/>
    <w:rsid w:val="003A663C"/>
    <w:rsid w:val="003C103B"/>
    <w:rsid w:val="003C6732"/>
    <w:rsid w:val="003C6E42"/>
    <w:rsid w:val="00434C8F"/>
    <w:rsid w:val="004A1ADD"/>
    <w:rsid w:val="004A4C30"/>
    <w:rsid w:val="00514203"/>
    <w:rsid w:val="00515F4A"/>
    <w:rsid w:val="005303B4"/>
    <w:rsid w:val="00546A28"/>
    <w:rsid w:val="00562866"/>
    <w:rsid w:val="00575978"/>
    <w:rsid w:val="005B426F"/>
    <w:rsid w:val="005E7EBC"/>
    <w:rsid w:val="006073EE"/>
    <w:rsid w:val="00610177"/>
    <w:rsid w:val="006134A1"/>
    <w:rsid w:val="006606C1"/>
    <w:rsid w:val="0068694C"/>
    <w:rsid w:val="006A3B30"/>
    <w:rsid w:val="006B3E9C"/>
    <w:rsid w:val="006B4695"/>
    <w:rsid w:val="00706434"/>
    <w:rsid w:val="00716D9A"/>
    <w:rsid w:val="007176CC"/>
    <w:rsid w:val="00732AFE"/>
    <w:rsid w:val="00741D9B"/>
    <w:rsid w:val="00757FF0"/>
    <w:rsid w:val="00781F15"/>
    <w:rsid w:val="00792593"/>
    <w:rsid w:val="007D2821"/>
    <w:rsid w:val="007E43B9"/>
    <w:rsid w:val="007E767A"/>
    <w:rsid w:val="00812DE9"/>
    <w:rsid w:val="00820DE7"/>
    <w:rsid w:val="00826D33"/>
    <w:rsid w:val="008344D6"/>
    <w:rsid w:val="00843CF9"/>
    <w:rsid w:val="00844D34"/>
    <w:rsid w:val="008507F0"/>
    <w:rsid w:val="00865E33"/>
    <w:rsid w:val="008A64BC"/>
    <w:rsid w:val="008C430E"/>
    <w:rsid w:val="008C4849"/>
    <w:rsid w:val="008C6368"/>
    <w:rsid w:val="008E4397"/>
    <w:rsid w:val="00907B5B"/>
    <w:rsid w:val="009102C2"/>
    <w:rsid w:val="00914E09"/>
    <w:rsid w:val="0096475D"/>
    <w:rsid w:val="00967546"/>
    <w:rsid w:val="0097138B"/>
    <w:rsid w:val="009A7716"/>
    <w:rsid w:val="009C506B"/>
    <w:rsid w:val="009D1227"/>
    <w:rsid w:val="009F46DD"/>
    <w:rsid w:val="00A16E5D"/>
    <w:rsid w:val="00A23003"/>
    <w:rsid w:val="00A51956"/>
    <w:rsid w:val="00A5534C"/>
    <w:rsid w:val="00A577B3"/>
    <w:rsid w:val="00A75108"/>
    <w:rsid w:val="00A81A75"/>
    <w:rsid w:val="00AA22F5"/>
    <w:rsid w:val="00AF6953"/>
    <w:rsid w:val="00B047A2"/>
    <w:rsid w:val="00B218EE"/>
    <w:rsid w:val="00B31CD9"/>
    <w:rsid w:val="00B420E7"/>
    <w:rsid w:val="00B80EAE"/>
    <w:rsid w:val="00BB42FA"/>
    <w:rsid w:val="00C23FB6"/>
    <w:rsid w:val="00C31806"/>
    <w:rsid w:val="00C4088C"/>
    <w:rsid w:val="00C73DEE"/>
    <w:rsid w:val="00C819CD"/>
    <w:rsid w:val="00C86506"/>
    <w:rsid w:val="00CD2C47"/>
    <w:rsid w:val="00D627A4"/>
    <w:rsid w:val="00D9038F"/>
    <w:rsid w:val="00DD7B4B"/>
    <w:rsid w:val="00DE3EFB"/>
    <w:rsid w:val="00E23D89"/>
    <w:rsid w:val="00E704A2"/>
    <w:rsid w:val="00E839CB"/>
    <w:rsid w:val="00E90CB2"/>
    <w:rsid w:val="00EA2049"/>
    <w:rsid w:val="00EB3F99"/>
    <w:rsid w:val="00EB44FF"/>
    <w:rsid w:val="00EB783D"/>
    <w:rsid w:val="00ED3B79"/>
    <w:rsid w:val="00EE4874"/>
    <w:rsid w:val="00EF04A7"/>
    <w:rsid w:val="00F14F7D"/>
    <w:rsid w:val="00F74988"/>
    <w:rsid w:val="00F913CD"/>
    <w:rsid w:val="00FB3C48"/>
    <w:rsid w:val="00FC7C60"/>
    <w:rsid w:val="00F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7DE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4CCF"/>
    <w:pPr>
      <w:keepNext/>
      <w:keepLines/>
      <w:numPr>
        <w:ilvl w:val="1"/>
        <w:numId w:val="12"/>
      </w:numPr>
      <w:spacing w:before="120" w:after="0" w:line="240" w:lineRule="auto"/>
      <w:ind w:left="720" w:hanging="72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CCF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  <w:style w:type="paragraph" w:customStyle="1" w:styleId="StyleHeading3LatinArialNotBold">
    <w:name w:val="Style Heading 3 + (Latin) Arial Not Bold"/>
    <w:basedOn w:val="Heading3"/>
    <w:rsid w:val="00354CCF"/>
    <w:pPr>
      <w:ind w:left="737"/>
    </w:pPr>
    <w:rPr>
      <w:rFonts w:ascii="Arial" w:hAnsi="Arial"/>
      <w:b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neeics.org.uk/can-do-health-and-care/creative/digital-data-and-technology/shared-care-record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se.sharedcarerecord@nhs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idandsouthessex.ics.nhs.uk/sharedcarerecord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rtsandwestessex.ics.nhs.uk/health-care-professionals/shared-care-record-information-for-professionals/shared-care-record-user-training-resourc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633bd5cf-3523-47ae-a6a8-716c1d934a70"/>
    <ds:schemaRef ds:uri="fe076c37-8d4f-4344-b958-1743506f93b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C32DED-24AD-4102-A687-37422EAEC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bd5cf-3523-47ae-a6a8-716c1d934a70"/>
    <ds:schemaRef ds:uri="fe076c37-8d4f-4344-b958-1743506f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18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10</cp:revision>
  <cp:lastPrinted>2021-12-03T14:01:00Z</cp:lastPrinted>
  <dcterms:created xsi:type="dcterms:W3CDTF">2024-07-12T09:44:00Z</dcterms:created>
  <dcterms:modified xsi:type="dcterms:W3CDTF">2024-08-20T17:20:00Z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