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75DF" w14:textId="52F0816E" w:rsidR="002463E0" w:rsidRPr="00AF6953" w:rsidRDefault="00820DE7" w:rsidP="002463E0">
      <w:pPr>
        <w:pStyle w:val="Title"/>
        <w:rPr>
          <w:rFonts w:eastAsia="Times New Roman"/>
          <w:i/>
          <w:sz w:val="52"/>
          <w:szCs w:val="52"/>
        </w:rPr>
      </w:pPr>
      <w:r>
        <w:rPr>
          <w:rFonts w:eastAsia="Times New Roman"/>
          <w:sz w:val="52"/>
          <w:szCs w:val="52"/>
        </w:rPr>
        <w:t>Get support</w:t>
      </w:r>
      <w:r w:rsidR="00AF6953" w:rsidRPr="00AF6953">
        <w:rPr>
          <w:rFonts w:eastAsia="Times New Roman"/>
          <w:sz w:val="52"/>
          <w:szCs w:val="52"/>
        </w:rPr>
        <w:t xml:space="preserve">: </w:t>
      </w:r>
      <w:r w:rsidR="002463E0" w:rsidRPr="00AF6953">
        <w:rPr>
          <w:rFonts w:eastAsia="Times New Roman"/>
          <w:b w:val="0"/>
          <w:bCs/>
          <w:sz w:val="52"/>
          <w:szCs w:val="52"/>
        </w:rPr>
        <w:t>a quick reference guide</w:t>
      </w:r>
    </w:p>
    <w:p w14:paraId="1A01CD80" w14:textId="184A86AF" w:rsidR="002463E0" w:rsidRPr="00AF6953" w:rsidRDefault="002463E0" w:rsidP="002463E0">
      <w:pPr>
        <w:pStyle w:val="Heading2"/>
      </w:pPr>
      <w:r w:rsidRPr="00AF6953">
        <w:t>Introduction</w:t>
      </w:r>
    </w:p>
    <w:p w14:paraId="523554D5" w14:textId="6BF385F6" w:rsidR="002463E0" w:rsidRPr="00AF6953" w:rsidRDefault="002463E0" w:rsidP="002463E0">
      <w:pPr>
        <w:pStyle w:val="Heading3"/>
        <w:rPr>
          <w:rFonts w:eastAsia="Times New Roman"/>
          <w:i/>
        </w:rPr>
      </w:pPr>
      <w:r w:rsidRPr="00AF6953">
        <w:rPr>
          <w:rFonts w:eastAsia="Times New Roman"/>
        </w:rPr>
        <w:t>Purpose of the guide</w:t>
      </w:r>
    </w:p>
    <w:p w14:paraId="44B1EC3B" w14:textId="6C2D0094" w:rsidR="002227DE" w:rsidRPr="002227DE" w:rsidRDefault="002227DE" w:rsidP="002463E0">
      <w:pPr>
        <w:pStyle w:val="Heading3"/>
        <w:rPr>
          <w:rFonts w:eastAsia="Times New Roman"/>
          <w:i/>
        </w:rPr>
      </w:pPr>
      <w:r w:rsidRPr="002227DE">
        <w:rPr>
          <w:rFonts w:asciiTheme="minorHAnsi" w:eastAsiaTheme="minorEastAsia" w:hAnsiTheme="minorHAnsi" w:cstheme="minorBidi"/>
          <w:b w:val="0"/>
        </w:rPr>
        <w:t xml:space="preserve">This guide explains show users how to access </w:t>
      </w:r>
      <w:r w:rsidR="00820DE7">
        <w:rPr>
          <w:rFonts w:asciiTheme="minorHAnsi" w:eastAsiaTheme="minorEastAsia" w:hAnsiTheme="minorHAnsi" w:cstheme="minorBidi"/>
          <w:b w:val="0"/>
        </w:rPr>
        <w:t xml:space="preserve">the </w:t>
      </w:r>
      <w:r w:rsidR="00820DE7" w:rsidRPr="00820DE7">
        <w:rPr>
          <w:rFonts w:asciiTheme="minorHAnsi" w:eastAsiaTheme="minorEastAsia" w:hAnsiTheme="minorHAnsi" w:cstheme="minorBidi"/>
          <w:bCs/>
        </w:rPr>
        <w:t>get support screen</w:t>
      </w:r>
      <w:r w:rsidR="00820DE7">
        <w:rPr>
          <w:rFonts w:asciiTheme="minorHAnsi" w:eastAsiaTheme="minorEastAsia" w:hAnsiTheme="minorHAnsi" w:cstheme="minorBidi"/>
          <w:b w:val="0"/>
        </w:rPr>
        <w:t xml:space="preserve"> to view the support routes</w:t>
      </w:r>
      <w:r w:rsidRPr="002227DE">
        <w:rPr>
          <w:rFonts w:asciiTheme="minorHAnsi" w:eastAsiaTheme="minorEastAsia" w:hAnsiTheme="minorHAnsi" w:cstheme="minorBidi"/>
          <w:b w:val="0"/>
        </w:rPr>
        <w:t>.</w:t>
      </w:r>
    </w:p>
    <w:p w14:paraId="35DBA221" w14:textId="44F00C44" w:rsidR="002463E0" w:rsidRPr="00AF6953" w:rsidRDefault="002463E0" w:rsidP="002463E0">
      <w:pPr>
        <w:pStyle w:val="Heading3"/>
        <w:rPr>
          <w:rFonts w:eastAsia="Times New Roman"/>
          <w:i/>
        </w:rPr>
      </w:pPr>
      <w:r w:rsidRPr="00AF6953">
        <w:t>Target</w:t>
      </w:r>
      <w:r w:rsidRPr="00AF6953">
        <w:rPr>
          <w:rFonts w:eastAsia="Times New Roman"/>
        </w:rPr>
        <w:t xml:space="preserve"> audience</w:t>
      </w:r>
    </w:p>
    <w:p w14:paraId="45E7A1DB" w14:textId="060FBB40" w:rsidR="002463E0" w:rsidRPr="00AF6953" w:rsidRDefault="00A81A75" w:rsidP="002463E0">
      <w:pPr>
        <w:rPr>
          <w:rFonts w:eastAsia="Arial"/>
          <w:i/>
        </w:rPr>
      </w:pPr>
      <w:r w:rsidRPr="00AF6953">
        <w:rPr>
          <w:rFonts w:eastAsia="Arial"/>
        </w:rPr>
        <w:t>Anyone who uses the Shared Care Record.</w:t>
      </w:r>
    </w:p>
    <w:p w14:paraId="62392E8A" w14:textId="45CAB78A" w:rsidR="002463E0" w:rsidRPr="00AF6953" w:rsidRDefault="002463E0" w:rsidP="002463E0">
      <w:pPr>
        <w:pStyle w:val="Heading3"/>
        <w:rPr>
          <w:rFonts w:eastAsia="Times New Roman"/>
          <w:i/>
        </w:rPr>
      </w:pPr>
      <w:r w:rsidRPr="00AF6953">
        <w:rPr>
          <w:rFonts w:eastAsia="Times New Roman"/>
        </w:rPr>
        <w:t>Prerequisites and requirements</w:t>
      </w:r>
    </w:p>
    <w:p w14:paraId="6F4760EF" w14:textId="45EBEBF1" w:rsidR="00A81A75" w:rsidRPr="00AF6953" w:rsidRDefault="00A81A75" w:rsidP="00CD2C47">
      <w:pPr>
        <w:rPr>
          <w:rFonts w:eastAsia="Arial"/>
        </w:rPr>
      </w:pPr>
      <w:r w:rsidRPr="00AF6953">
        <w:rPr>
          <w:rFonts w:eastAsia="Arial"/>
        </w:rPr>
        <w:t>Access to Shared Care Record with an individual</w:t>
      </w:r>
      <w:r w:rsidR="00AF6953" w:rsidRPr="00AF6953">
        <w:rPr>
          <w:rFonts w:eastAsia="Arial"/>
        </w:rPr>
        <w:t>’</w:t>
      </w:r>
      <w:r w:rsidRPr="00AF6953">
        <w:rPr>
          <w:rFonts w:eastAsia="Arial"/>
        </w:rPr>
        <w:t>s record open.</w:t>
      </w:r>
    </w:p>
    <w:p w14:paraId="4E1E142D" w14:textId="77B82A9A" w:rsidR="00CD2C47" w:rsidRPr="00AF6953" w:rsidRDefault="00CD2C47" w:rsidP="00CD2C47">
      <w:pPr>
        <w:rPr>
          <w:b/>
          <w:bCs/>
          <w:i/>
          <w:u w:val="single"/>
        </w:rPr>
      </w:pPr>
      <w:r w:rsidRPr="00AF6953">
        <w:rPr>
          <w:b/>
          <w:bCs/>
          <w:i/>
          <w:u w:val="single"/>
        </w:rPr>
        <w:t>Please note that the record shown is a test patient and does not contain any personal identifiable information.</w:t>
      </w:r>
    </w:p>
    <w:p w14:paraId="6AC3AB90" w14:textId="43BE2E62" w:rsidR="00354CCF" w:rsidRDefault="00A81A75" w:rsidP="00354CCF">
      <w:pPr>
        <w:pStyle w:val="Heading2"/>
        <w:rPr>
          <w:rFonts w:ascii="Arial" w:eastAsia="Times New Roman" w:hAnsi="Arial" w:cs="Times New Roman"/>
          <w:iCs w:val="0"/>
          <w:color w:val="005EB8"/>
        </w:rPr>
      </w:pPr>
      <w:r w:rsidRPr="00AF6953">
        <w:rPr>
          <w:rFonts w:ascii="Arial" w:eastAsia="Times New Roman" w:hAnsi="Arial" w:cs="Times New Roman"/>
          <w:iCs w:val="0"/>
          <w:color w:val="005EB8"/>
        </w:rPr>
        <w:t>S</w:t>
      </w:r>
      <w:r w:rsidR="005E7EBC" w:rsidRPr="00AF6953">
        <w:rPr>
          <w:rFonts w:ascii="Arial" w:eastAsia="Times New Roman" w:hAnsi="Arial" w:cs="Times New Roman"/>
          <w:iCs w:val="0"/>
          <w:color w:val="005EB8"/>
        </w:rPr>
        <w:t>tep-by-step instructions</w:t>
      </w:r>
    </w:p>
    <w:p w14:paraId="2241A646" w14:textId="1611ABEB" w:rsidR="00820DE7" w:rsidRDefault="00820DE7" w:rsidP="00820DE7">
      <w:pPr>
        <w:pStyle w:val="Heading3"/>
        <w:rPr>
          <w:rFonts w:eastAsia="Times New Roman"/>
          <w:b w:val="0"/>
          <w:bCs/>
        </w:rPr>
      </w:pPr>
      <w:r w:rsidRPr="00820DE7">
        <w:rPr>
          <w:rFonts w:eastAsia="Times New Roman"/>
          <w:b w:val="0"/>
          <w:bCs/>
        </w:rPr>
        <w:t xml:space="preserve">Select the </w:t>
      </w:r>
      <w:r w:rsidRPr="00820DE7">
        <w:rPr>
          <w:rFonts w:eastAsia="Times New Roman"/>
        </w:rPr>
        <w:t>get support</w:t>
      </w:r>
      <w:r w:rsidRPr="00820DE7">
        <w:rPr>
          <w:rFonts w:eastAsia="Times New Roman"/>
          <w:b w:val="0"/>
          <w:bCs/>
        </w:rPr>
        <w:t xml:space="preserve"> from the clinical document viewer tree within the </w:t>
      </w:r>
      <w:r>
        <w:rPr>
          <w:rFonts w:eastAsia="Times New Roman"/>
          <w:b w:val="0"/>
          <w:bCs/>
        </w:rPr>
        <w:t>person s</w:t>
      </w:r>
      <w:r w:rsidRPr="00820DE7">
        <w:rPr>
          <w:rFonts w:eastAsia="Times New Roman"/>
          <w:b w:val="0"/>
          <w:bCs/>
        </w:rPr>
        <w:t>ummary tab.</w:t>
      </w:r>
    </w:p>
    <w:p w14:paraId="3B654764" w14:textId="37708DC3" w:rsidR="00820DE7" w:rsidRDefault="00820DE7" w:rsidP="00820DE7">
      <w:r>
        <w:rPr>
          <w:i/>
          <w:iCs w:val="0"/>
          <w:noProof/>
          <w:sz w:val="28"/>
          <w:szCs w:val="28"/>
        </w:rPr>
        <w:drawing>
          <wp:inline distT="0" distB="0" distL="0" distR="0" wp14:anchorId="73FB41C9" wp14:editId="6D68A40F">
            <wp:extent cx="5105400" cy="1435100"/>
            <wp:effectExtent l="0" t="0" r="0" b="0"/>
            <wp:docPr id="7575921" name="Picture 2" descr="Screenshot of the support options at the top of the clinical document viewe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921" name="Picture 2" descr="Screenshot of the support options at the top of the clinical document viewer tre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3DA9" w14:textId="2C9D5D55" w:rsidR="00820DE7" w:rsidRPr="00820DE7" w:rsidRDefault="00820DE7" w:rsidP="00820DE7">
      <w:pPr>
        <w:pStyle w:val="Heading3"/>
        <w:rPr>
          <w:b w:val="0"/>
          <w:bCs/>
        </w:rPr>
      </w:pPr>
      <w:r w:rsidRPr="00820DE7">
        <w:rPr>
          <w:b w:val="0"/>
          <w:bCs/>
        </w:rPr>
        <w:t>This will show the following support information:</w:t>
      </w:r>
    </w:p>
    <w:p w14:paraId="54BBAC5F" w14:textId="3ED0A981" w:rsidR="00820DE7" w:rsidRDefault="00820DE7" w:rsidP="00820DE7">
      <w:r>
        <w:rPr>
          <w:i/>
          <w:iCs w:val="0"/>
          <w:noProof/>
          <w:sz w:val="28"/>
          <w:szCs w:val="28"/>
        </w:rPr>
        <w:drawing>
          <wp:inline distT="0" distB="0" distL="0" distR="0" wp14:anchorId="66039067" wp14:editId="4889543C">
            <wp:extent cx="6123259" cy="2057400"/>
            <wp:effectExtent l="0" t="0" r="0" b="0"/>
            <wp:docPr id="1631912902" name="Picture 2" descr="Screenshot of the support messaging show on the get suppor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12902" name="Picture 2" descr="Screenshot of the support messaging show on the get support scre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23" cy="20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4B1B" w14:textId="115780CD" w:rsidR="00820DE7" w:rsidRDefault="00820DE7" w:rsidP="00820DE7">
      <w:pPr>
        <w:pStyle w:val="Heading3"/>
        <w:rPr>
          <w:b w:val="0"/>
          <w:bCs/>
        </w:rPr>
      </w:pPr>
      <w:r w:rsidRPr="00820DE7">
        <w:rPr>
          <w:b w:val="0"/>
          <w:bCs/>
        </w:rPr>
        <w:lastRenderedPageBreak/>
        <w:t>Select</w:t>
      </w:r>
      <w:r>
        <w:rPr>
          <w:b w:val="0"/>
          <w:bCs/>
        </w:rPr>
        <w:t>ing</w:t>
      </w:r>
      <w:r w:rsidRPr="00820DE7">
        <w:rPr>
          <w:b w:val="0"/>
          <w:bCs/>
        </w:rPr>
        <w:t xml:space="preserve"> the </w:t>
      </w:r>
      <w:r w:rsidRPr="00820DE7">
        <w:t>understanding this data</w:t>
      </w:r>
      <w:r w:rsidRPr="00820DE7">
        <w:rPr>
          <w:b w:val="0"/>
          <w:bCs/>
        </w:rPr>
        <w:t xml:space="preserve"> </w:t>
      </w:r>
      <w:r>
        <w:rPr>
          <w:b w:val="0"/>
          <w:bCs/>
        </w:rPr>
        <w:t xml:space="preserve">button </w:t>
      </w:r>
      <w:r w:rsidRPr="00820DE7">
        <w:rPr>
          <w:b w:val="0"/>
          <w:bCs/>
        </w:rPr>
        <w:t xml:space="preserve">will open </w:t>
      </w:r>
      <w:r>
        <w:rPr>
          <w:b w:val="0"/>
          <w:bCs/>
        </w:rPr>
        <w:t>a page on</w:t>
      </w:r>
      <w:r w:rsidRPr="00820DE7">
        <w:rPr>
          <w:b w:val="0"/>
          <w:bCs/>
        </w:rPr>
        <w:t xml:space="preserve"> the MSE </w:t>
      </w:r>
      <w:r>
        <w:rPr>
          <w:b w:val="0"/>
          <w:bCs/>
        </w:rPr>
        <w:t xml:space="preserve">ICS </w:t>
      </w:r>
      <w:r w:rsidRPr="00820DE7">
        <w:rPr>
          <w:b w:val="0"/>
          <w:bCs/>
        </w:rPr>
        <w:t>website</w:t>
      </w:r>
      <w:r>
        <w:rPr>
          <w:b w:val="0"/>
          <w:bCs/>
        </w:rPr>
        <w:t xml:space="preserve"> </w:t>
      </w:r>
      <w:r w:rsidR="00D27CFE">
        <w:rPr>
          <w:b w:val="0"/>
          <w:bCs/>
        </w:rPr>
        <w:t>that</w:t>
      </w:r>
      <w:r>
        <w:rPr>
          <w:b w:val="0"/>
          <w:bCs/>
        </w:rPr>
        <w:t xml:space="preserve"> contains a data visibility guide</w:t>
      </w:r>
      <w:r w:rsidR="00D27CFE">
        <w:rPr>
          <w:b w:val="0"/>
          <w:bCs/>
        </w:rPr>
        <w:t xml:space="preserve">. It also has </w:t>
      </w:r>
      <w:r>
        <w:rPr>
          <w:b w:val="0"/>
          <w:bCs/>
        </w:rPr>
        <w:t>guidance on using the information in the Shared Care Record safely and effectively.</w:t>
      </w:r>
    </w:p>
    <w:p w14:paraId="1D6BED25" w14:textId="55FF5044" w:rsidR="00820DE7" w:rsidRDefault="00820DE7" w:rsidP="00820DE7">
      <w:r>
        <w:rPr>
          <w:rFonts w:ascii="Arial" w:eastAsia="Times New Roman" w:hAnsi="Arial" w:cs="Times New Roman"/>
          <w:b/>
          <w:i/>
          <w:iCs w:val="0"/>
          <w:noProof/>
          <w:color w:val="005EB8"/>
          <w:sz w:val="32"/>
          <w:szCs w:val="26"/>
        </w:rPr>
        <w:drawing>
          <wp:inline distT="0" distB="0" distL="0" distR="0" wp14:anchorId="3EB716F2" wp14:editId="25093022">
            <wp:extent cx="5731510" cy="3125470"/>
            <wp:effectExtent l="0" t="0" r="0" b="0"/>
            <wp:docPr id="1790988683" name="Picture 3" descr="A screenshot of a web page on the MSE IC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88683" name="Picture 3" descr="A screenshot of a web page on the MSE ICS websi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019A" w14:textId="42CE14D1" w:rsidR="00820DE7" w:rsidRDefault="00820DE7" w:rsidP="00820DE7">
      <w:pPr>
        <w:pStyle w:val="Heading3"/>
        <w:rPr>
          <w:b w:val="0"/>
          <w:bCs/>
        </w:rPr>
      </w:pPr>
      <w:r w:rsidRPr="00820DE7">
        <w:rPr>
          <w:b w:val="0"/>
        </w:rPr>
        <w:t>Selecting the</w:t>
      </w:r>
      <w:r w:rsidRPr="00820DE7">
        <w:rPr>
          <w:bCs/>
        </w:rPr>
        <w:t xml:space="preserve"> </w:t>
      </w:r>
      <w:r w:rsidRPr="00820DE7">
        <w:t>training and key information</w:t>
      </w:r>
      <w:r>
        <w:t xml:space="preserve"> </w:t>
      </w:r>
      <w:r w:rsidRPr="00820DE7">
        <w:rPr>
          <w:b w:val="0"/>
        </w:rPr>
        <w:t>button will</w:t>
      </w:r>
      <w:r w:rsidRPr="00820DE7">
        <w:rPr>
          <w:bCs/>
        </w:rPr>
        <w:t xml:space="preserve"> </w:t>
      </w:r>
      <w:r w:rsidRPr="00820DE7">
        <w:rPr>
          <w:b w:val="0"/>
          <w:bCs/>
        </w:rPr>
        <w:t xml:space="preserve">open a page on the MSE ICS website </w:t>
      </w:r>
      <w:r w:rsidR="00D27CFE">
        <w:rPr>
          <w:b w:val="0"/>
          <w:bCs/>
        </w:rPr>
        <w:t>that</w:t>
      </w:r>
      <w:r w:rsidRPr="00820DE7">
        <w:rPr>
          <w:b w:val="0"/>
          <w:bCs/>
        </w:rPr>
        <w:t xml:space="preserve"> contains </w:t>
      </w:r>
      <w:r>
        <w:rPr>
          <w:b w:val="0"/>
          <w:bCs/>
        </w:rPr>
        <w:t>key Shared Care Record resources for health and social care professionals.</w:t>
      </w:r>
    </w:p>
    <w:p w14:paraId="2FB380D3" w14:textId="40BFBC5A" w:rsidR="00820DE7" w:rsidRDefault="00820DE7" w:rsidP="00820DE7">
      <w:pPr>
        <w:rPr>
          <w:rFonts w:eastAsia="Times New Roman"/>
        </w:rPr>
      </w:pPr>
      <w:r>
        <w:rPr>
          <w:rFonts w:ascii="Arial" w:eastAsia="Times New Roman" w:hAnsi="Arial" w:cs="Times New Roman"/>
          <w:b/>
          <w:i/>
          <w:iCs w:val="0"/>
          <w:noProof/>
          <w:color w:val="005EB8"/>
          <w:sz w:val="32"/>
          <w:szCs w:val="26"/>
        </w:rPr>
        <w:drawing>
          <wp:inline distT="0" distB="0" distL="0" distR="0" wp14:anchorId="7EDFDF6F" wp14:editId="459F1552">
            <wp:extent cx="5731510" cy="3140710"/>
            <wp:effectExtent l="0" t="0" r="0" b="0"/>
            <wp:docPr id="1815637482" name="Picture 4" descr="A screenshot of a web page on the MSE IC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37482" name="Picture 4" descr="A screenshot of a web page on the MSE ICS websi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3B5B" w14:textId="77777777" w:rsidR="00820DE7" w:rsidRDefault="00820DE7" w:rsidP="00820DE7">
      <w:pPr>
        <w:rPr>
          <w:rFonts w:eastAsia="Times New Roman"/>
        </w:rPr>
      </w:pPr>
    </w:p>
    <w:p w14:paraId="6868FD1E" w14:textId="77777777" w:rsidR="00820DE7" w:rsidRDefault="00820DE7" w:rsidP="00820DE7">
      <w:pPr>
        <w:rPr>
          <w:rFonts w:eastAsia="Times New Roman"/>
        </w:rPr>
      </w:pPr>
    </w:p>
    <w:p w14:paraId="490D6429" w14:textId="77777777" w:rsidR="00820DE7" w:rsidRPr="00820DE7" w:rsidRDefault="00820DE7" w:rsidP="00820DE7">
      <w:pPr>
        <w:rPr>
          <w:rFonts w:eastAsia="Times New Roman"/>
        </w:rPr>
      </w:pPr>
    </w:p>
    <w:p w14:paraId="03E90A48" w14:textId="55D6888E" w:rsidR="002463E0" w:rsidRPr="00AF6953" w:rsidRDefault="002463E0" w:rsidP="002463E0">
      <w:pPr>
        <w:pStyle w:val="Heading2"/>
        <w:rPr>
          <w:rFonts w:eastAsia="Times New Roman"/>
          <w:i/>
        </w:rPr>
      </w:pPr>
      <w:r w:rsidRPr="00AF6953">
        <w:rPr>
          <w:rFonts w:eastAsia="Times New Roman"/>
        </w:rPr>
        <w:lastRenderedPageBreak/>
        <w:t>Additional resources</w:t>
      </w:r>
    </w:p>
    <w:p w14:paraId="342E4799" w14:textId="793ADE97" w:rsidR="002463E0" w:rsidRPr="00AF6953" w:rsidRDefault="002463E0" w:rsidP="002463E0">
      <w:pPr>
        <w:pStyle w:val="ListParagraph"/>
      </w:pPr>
      <w:r w:rsidRPr="00AF6953">
        <w:rPr>
          <w:b/>
          <w:bCs/>
        </w:rPr>
        <w:t>Further information:</w:t>
      </w:r>
      <w:r w:rsidRPr="00AF6953">
        <w:t xml:space="preserve"> </w:t>
      </w:r>
      <w:hyperlink r:id="rId15" w:history="1">
        <w:r w:rsidRPr="00AF6953">
          <w:rPr>
            <w:rStyle w:val="Hyperlink"/>
          </w:rPr>
          <w:t>https://midandsouthessex.ics.nhs.uk/sharedcarerecord</w:t>
        </w:r>
      </w:hyperlink>
      <w:r w:rsidRPr="00AF6953">
        <w:t xml:space="preserve">   </w:t>
      </w:r>
    </w:p>
    <w:p w14:paraId="5C811250" w14:textId="2A6B4D60" w:rsidR="00F913CD" w:rsidRPr="00AF6953" w:rsidRDefault="002463E0" w:rsidP="002463E0">
      <w:pPr>
        <w:pStyle w:val="ListParagraph"/>
      </w:pPr>
      <w:r w:rsidRPr="00AF6953">
        <w:rPr>
          <w:b/>
          <w:bCs/>
        </w:rPr>
        <w:t>Contact information for feedback:</w:t>
      </w:r>
      <w:r w:rsidRPr="00AF6953">
        <w:t xml:space="preserve"> </w:t>
      </w:r>
      <w:hyperlink r:id="rId16" w:history="1">
        <w:r w:rsidRPr="00AF6953">
          <w:rPr>
            <w:rStyle w:val="Hyperlink"/>
          </w:rPr>
          <w:t>mse.sharedcarerecord@nhs.net</w:t>
        </w:r>
      </w:hyperlink>
      <w:r w:rsidRPr="00AF6953">
        <w:t xml:space="preserve"> </w:t>
      </w:r>
    </w:p>
    <w:sectPr w:rsidR="00F913CD" w:rsidRPr="00AF6953" w:rsidSect="002463E0">
      <w:headerReference w:type="default" r:id="rId17"/>
      <w:footerReference w:type="default" r:id="rId18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781E0" w14:textId="77777777" w:rsidR="00F66189" w:rsidRDefault="00F66189" w:rsidP="00EB783D">
      <w:pPr>
        <w:spacing w:after="0"/>
      </w:pPr>
      <w:r>
        <w:separator/>
      </w:r>
    </w:p>
  </w:endnote>
  <w:endnote w:type="continuationSeparator" w:id="0">
    <w:p w14:paraId="5F658885" w14:textId="77777777" w:rsidR="00F66189" w:rsidRDefault="00F66189" w:rsidP="00EB78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61312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DFD80" w14:textId="77777777" w:rsidR="00F66189" w:rsidRDefault="00F66189" w:rsidP="00EB783D">
      <w:pPr>
        <w:spacing w:after="0"/>
      </w:pPr>
      <w:r>
        <w:separator/>
      </w:r>
    </w:p>
  </w:footnote>
  <w:footnote w:type="continuationSeparator" w:id="0">
    <w:p w14:paraId="0DD81AA1" w14:textId="77777777" w:rsidR="00F66189" w:rsidRDefault="00F66189" w:rsidP="00EB78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2ADBA9" wp14:editId="482A49E9">
          <wp:simplePos x="0" y="0"/>
          <wp:positionH relativeFrom="column">
            <wp:posOffset>-533731</wp:posOffset>
          </wp:positionH>
          <wp:positionV relativeFrom="paragraph">
            <wp:posOffset>-634365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4D8ECB3A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3"/>
  </w:num>
  <w:num w:numId="15" w16cid:durableId="877594260">
    <w:abstractNumId w:val="23"/>
  </w:num>
  <w:num w:numId="16" w16cid:durableId="1130518689">
    <w:abstractNumId w:val="36"/>
  </w:num>
  <w:num w:numId="17" w16cid:durableId="556206519">
    <w:abstractNumId w:val="20"/>
  </w:num>
  <w:num w:numId="18" w16cid:durableId="357312782">
    <w:abstractNumId w:val="31"/>
  </w:num>
  <w:num w:numId="19" w16cid:durableId="1984041414">
    <w:abstractNumId w:val="13"/>
  </w:num>
  <w:num w:numId="20" w16cid:durableId="11497953">
    <w:abstractNumId w:val="35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0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0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1"/>
  </w:num>
  <w:num w:numId="31" w16cid:durableId="321617395">
    <w:abstractNumId w:val="37"/>
  </w:num>
  <w:num w:numId="32" w16cid:durableId="1496872896">
    <w:abstractNumId w:val="38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39"/>
  </w:num>
  <w:num w:numId="36" w16cid:durableId="1656491705">
    <w:abstractNumId w:val="32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3"/>
  </w:num>
  <w:num w:numId="43" w16cid:durableId="1735741177">
    <w:abstractNumId w:val="34"/>
  </w:num>
  <w:num w:numId="44" w16cid:durableId="61351350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25C4"/>
    <w:rsid w:val="00005E44"/>
    <w:rsid w:val="00033ADA"/>
    <w:rsid w:val="00053CDD"/>
    <w:rsid w:val="000665B0"/>
    <w:rsid w:val="00094FB7"/>
    <w:rsid w:val="000D46B7"/>
    <w:rsid w:val="000F560D"/>
    <w:rsid w:val="001372BC"/>
    <w:rsid w:val="00137B4C"/>
    <w:rsid w:val="00182901"/>
    <w:rsid w:val="0018348A"/>
    <w:rsid w:val="00186694"/>
    <w:rsid w:val="0018700C"/>
    <w:rsid w:val="001A109A"/>
    <w:rsid w:val="001B214F"/>
    <w:rsid w:val="001D2701"/>
    <w:rsid w:val="001F268F"/>
    <w:rsid w:val="00201DAA"/>
    <w:rsid w:val="002227DE"/>
    <w:rsid w:val="00225AB9"/>
    <w:rsid w:val="002463E0"/>
    <w:rsid w:val="00250FB0"/>
    <w:rsid w:val="00253D0E"/>
    <w:rsid w:val="00254FFE"/>
    <w:rsid w:val="00256456"/>
    <w:rsid w:val="00324D0B"/>
    <w:rsid w:val="00331F09"/>
    <w:rsid w:val="00343A4F"/>
    <w:rsid w:val="00354CCF"/>
    <w:rsid w:val="00375DF6"/>
    <w:rsid w:val="003771EC"/>
    <w:rsid w:val="003A0076"/>
    <w:rsid w:val="003A663C"/>
    <w:rsid w:val="003C103B"/>
    <w:rsid w:val="003C6732"/>
    <w:rsid w:val="003C6E42"/>
    <w:rsid w:val="00434C8F"/>
    <w:rsid w:val="004A1ADD"/>
    <w:rsid w:val="004A4C30"/>
    <w:rsid w:val="00514203"/>
    <w:rsid w:val="005303B4"/>
    <w:rsid w:val="00546A28"/>
    <w:rsid w:val="00562866"/>
    <w:rsid w:val="005B426F"/>
    <w:rsid w:val="005E7EBC"/>
    <w:rsid w:val="006073EE"/>
    <w:rsid w:val="00610177"/>
    <w:rsid w:val="006134A1"/>
    <w:rsid w:val="006606C1"/>
    <w:rsid w:val="0068694C"/>
    <w:rsid w:val="006A3B30"/>
    <w:rsid w:val="006B3E9C"/>
    <w:rsid w:val="006B4695"/>
    <w:rsid w:val="00706434"/>
    <w:rsid w:val="00716D9A"/>
    <w:rsid w:val="00732AFE"/>
    <w:rsid w:val="00741D9B"/>
    <w:rsid w:val="00757FF0"/>
    <w:rsid w:val="00781F15"/>
    <w:rsid w:val="00792593"/>
    <w:rsid w:val="007D2821"/>
    <w:rsid w:val="007E767A"/>
    <w:rsid w:val="00812DE9"/>
    <w:rsid w:val="00820DE7"/>
    <w:rsid w:val="00826D33"/>
    <w:rsid w:val="008344D6"/>
    <w:rsid w:val="00843CF9"/>
    <w:rsid w:val="00844D34"/>
    <w:rsid w:val="008507F0"/>
    <w:rsid w:val="00865E33"/>
    <w:rsid w:val="008A64BC"/>
    <w:rsid w:val="008C430E"/>
    <w:rsid w:val="008C4849"/>
    <w:rsid w:val="008E4397"/>
    <w:rsid w:val="009102C2"/>
    <w:rsid w:val="00914E09"/>
    <w:rsid w:val="0096475D"/>
    <w:rsid w:val="00967546"/>
    <w:rsid w:val="0097138B"/>
    <w:rsid w:val="009A7716"/>
    <w:rsid w:val="009C506B"/>
    <w:rsid w:val="009D1227"/>
    <w:rsid w:val="009F46DD"/>
    <w:rsid w:val="00A16E5D"/>
    <w:rsid w:val="00A23003"/>
    <w:rsid w:val="00A51956"/>
    <w:rsid w:val="00A5534C"/>
    <w:rsid w:val="00A577B3"/>
    <w:rsid w:val="00A81A75"/>
    <w:rsid w:val="00AA22F5"/>
    <w:rsid w:val="00AF6953"/>
    <w:rsid w:val="00B047A2"/>
    <w:rsid w:val="00B218EE"/>
    <w:rsid w:val="00B31CD9"/>
    <w:rsid w:val="00B420E7"/>
    <w:rsid w:val="00B80EAE"/>
    <w:rsid w:val="00BB42FA"/>
    <w:rsid w:val="00C23FB6"/>
    <w:rsid w:val="00C31806"/>
    <w:rsid w:val="00C4088C"/>
    <w:rsid w:val="00C73DEE"/>
    <w:rsid w:val="00C819CD"/>
    <w:rsid w:val="00C86506"/>
    <w:rsid w:val="00CD2C47"/>
    <w:rsid w:val="00D27CFE"/>
    <w:rsid w:val="00D627A4"/>
    <w:rsid w:val="00D9038F"/>
    <w:rsid w:val="00DD7B4B"/>
    <w:rsid w:val="00DE3EFB"/>
    <w:rsid w:val="00E23D89"/>
    <w:rsid w:val="00E704A2"/>
    <w:rsid w:val="00E839CB"/>
    <w:rsid w:val="00E90CB2"/>
    <w:rsid w:val="00EB3F99"/>
    <w:rsid w:val="00EB44FF"/>
    <w:rsid w:val="00EB783D"/>
    <w:rsid w:val="00ED3B79"/>
    <w:rsid w:val="00EE4874"/>
    <w:rsid w:val="00EF04A7"/>
    <w:rsid w:val="00F14F7D"/>
    <w:rsid w:val="00F66189"/>
    <w:rsid w:val="00F74988"/>
    <w:rsid w:val="00F913CD"/>
    <w:rsid w:val="00FB3C48"/>
    <w:rsid w:val="00FC7C60"/>
    <w:rsid w:val="00FD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7DE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4CCF"/>
    <w:pPr>
      <w:keepNext/>
      <w:keepLines/>
      <w:numPr>
        <w:ilvl w:val="1"/>
        <w:numId w:val="12"/>
      </w:numPr>
      <w:spacing w:before="120" w:after="0" w:line="240" w:lineRule="auto"/>
      <w:ind w:left="720" w:hanging="72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CCF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  <w:style w:type="paragraph" w:customStyle="1" w:styleId="StyleHeading3LatinArialNotBold">
    <w:name w:val="Style Heading 3 + (Latin) Arial Not Bold"/>
    <w:basedOn w:val="Heading3"/>
    <w:rsid w:val="00354CCF"/>
    <w:pPr>
      <w:ind w:left="737"/>
    </w:pPr>
    <w:rPr>
      <w:rFonts w:ascii="Arial" w:hAnsi="Arial"/>
      <w:b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se.sharedcarerecord@nhs.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midandsouthessex.ics.nhs.uk/sharedcarerecord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c71ef966-e090-48e0-9a89-22e11d04a187"/>
    <ds:schemaRef ds:uri="4d145bb4-efec-4d26-8e40-f8eca690d7ed"/>
  </ds:schemaRefs>
</ds:datastoreItem>
</file>

<file path=customXml/itemProps2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7B26D9-634D-4B8A-B64F-3CDCD003CB27}"/>
</file>

<file path=customXml/itemProps4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8</TotalTime>
  <Pages>3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4</cp:revision>
  <cp:lastPrinted>2021-12-03T14:01:00Z</cp:lastPrinted>
  <dcterms:created xsi:type="dcterms:W3CDTF">2024-07-12T09:35:00Z</dcterms:created>
  <dcterms:modified xsi:type="dcterms:W3CDTF">2024-07-12T10:00:00Z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0x0101001D45B0834B08404786154A5C9048EF47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